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61282" w14:textId="77777777" w:rsidR="000F0FC5" w:rsidRDefault="000F0FC5" w:rsidP="00064DA5">
      <w:pPr>
        <w:rPr>
          <w:b/>
          <w:sz w:val="28"/>
          <w:szCs w:val="28"/>
          <w:lang w:val="ro-MD"/>
        </w:rPr>
      </w:pPr>
    </w:p>
    <w:p w14:paraId="1B90B625" w14:textId="77777777" w:rsidR="00CC5AC2" w:rsidRPr="00CC5AC2" w:rsidRDefault="00CC5AC2" w:rsidP="00CC5AC2">
      <w:pPr>
        <w:tabs>
          <w:tab w:val="left" w:pos="1576"/>
        </w:tabs>
        <w:jc w:val="center"/>
        <w:rPr>
          <w:i/>
          <w:iCs/>
          <w:sz w:val="28"/>
          <w:szCs w:val="28"/>
          <w:lang w:val="ro-RO"/>
        </w:rPr>
      </w:pPr>
    </w:p>
    <w:p w14:paraId="19A862C4" w14:textId="77777777" w:rsidR="00CC5AC2" w:rsidRPr="00CC5AC2" w:rsidRDefault="00CC5AC2" w:rsidP="00CC5AC2">
      <w:pPr>
        <w:tabs>
          <w:tab w:val="left" w:pos="1576"/>
        </w:tabs>
        <w:jc w:val="center"/>
        <w:rPr>
          <w:b/>
          <w:bCs/>
          <w:sz w:val="28"/>
          <w:szCs w:val="28"/>
          <w:lang w:val="ro-RO"/>
        </w:rPr>
      </w:pPr>
      <w:r w:rsidRPr="00CC5AC2">
        <w:rPr>
          <w:b/>
          <w:bCs/>
          <w:sz w:val="28"/>
          <w:szCs w:val="28"/>
          <w:lang w:val="ro-RO"/>
        </w:rPr>
        <w:t>ORDIN nr. _______</w:t>
      </w:r>
    </w:p>
    <w:p w14:paraId="6BE1AAF4" w14:textId="77777777" w:rsidR="00CC5AC2" w:rsidRPr="00CC5AC2" w:rsidRDefault="00CC5AC2" w:rsidP="00CC5AC2">
      <w:pPr>
        <w:tabs>
          <w:tab w:val="left" w:pos="1576"/>
        </w:tabs>
        <w:jc w:val="center"/>
        <w:rPr>
          <w:b/>
          <w:sz w:val="28"/>
          <w:szCs w:val="28"/>
          <w:lang w:val="ro-RO"/>
        </w:rPr>
      </w:pPr>
      <w:r w:rsidRPr="00CC5AC2">
        <w:rPr>
          <w:b/>
          <w:sz w:val="28"/>
          <w:szCs w:val="28"/>
          <w:lang w:val="ro-RO"/>
        </w:rPr>
        <w:t>„___” ______________ 2026</w:t>
      </w:r>
    </w:p>
    <w:p w14:paraId="4B6843DB" w14:textId="77777777" w:rsidR="00CC5AC2" w:rsidRPr="003328C6" w:rsidRDefault="00CC5AC2" w:rsidP="00CC5AC2">
      <w:pPr>
        <w:tabs>
          <w:tab w:val="left" w:pos="1576"/>
        </w:tabs>
        <w:jc w:val="center"/>
        <w:rPr>
          <w:b/>
          <w:sz w:val="28"/>
          <w:szCs w:val="28"/>
          <w:lang w:val="ro-RO"/>
        </w:rPr>
      </w:pPr>
    </w:p>
    <w:p w14:paraId="7A001414" w14:textId="681CB5A7" w:rsidR="00CC5AC2" w:rsidRPr="00CC5AC2" w:rsidRDefault="00CC5AC2" w:rsidP="00CC5AC2">
      <w:pPr>
        <w:tabs>
          <w:tab w:val="left" w:pos="1576"/>
        </w:tabs>
        <w:jc w:val="both"/>
        <w:rPr>
          <w:b/>
          <w:bCs/>
          <w:i/>
          <w:iCs/>
          <w:sz w:val="28"/>
          <w:szCs w:val="28"/>
          <w:lang w:val="ro-MD"/>
        </w:rPr>
      </w:pPr>
      <w:r w:rsidRPr="00CC5AC2">
        <w:rPr>
          <w:b/>
          <w:bCs/>
          <w:i/>
          <w:iCs/>
          <w:sz w:val="28"/>
          <w:szCs w:val="28"/>
          <w:lang w:val="ro-RO"/>
        </w:rPr>
        <w:t>privind aprobarea</w:t>
      </w:r>
      <w:r w:rsidRPr="00CC5AC2">
        <w:rPr>
          <w:b/>
          <w:bCs/>
          <w:i/>
          <w:iCs/>
          <w:sz w:val="28"/>
          <w:szCs w:val="28"/>
          <w:lang w:val="ro-MD"/>
        </w:rPr>
        <w:t xml:space="preserve"> Instrucțiunii privind procedura de examinare preliminară a plângerilor adresate Centrului Național pentru Protecția Datelor cu Caracter Personal</w:t>
      </w:r>
    </w:p>
    <w:p w14:paraId="700F3634" w14:textId="77777777" w:rsidR="00CC5AC2" w:rsidRPr="00CC5AC2" w:rsidRDefault="00CC5AC2" w:rsidP="00CC5AC2">
      <w:pPr>
        <w:tabs>
          <w:tab w:val="left" w:pos="1576"/>
        </w:tabs>
        <w:rPr>
          <w:b/>
          <w:bCs/>
          <w:sz w:val="28"/>
          <w:szCs w:val="28"/>
          <w:lang w:val="ro-MD"/>
        </w:rPr>
      </w:pPr>
    </w:p>
    <w:p w14:paraId="129F5B4F" w14:textId="77777777" w:rsidR="00CC5AC2" w:rsidRPr="00CC5AC2" w:rsidRDefault="00CC5AC2" w:rsidP="008D5D9B">
      <w:pPr>
        <w:tabs>
          <w:tab w:val="left" w:pos="1576"/>
        </w:tabs>
        <w:jc w:val="both"/>
        <w:rPr>
          <w:i/>
          <w:iCs/>
          <w:sz w:val="28"/>
          <w:szCs w:val="28"/>
          <w:lang w:val="ro-RO"/>
        </w:rPr>
      </w:pPr>
    </w:p>
    <w:p w14:paraId="067EA744" w14:textId="1953B482" w:rsidR="00CC5AC2" w:rsidRPr="00CC5AC2" w:rsidRDefault="00CC5AC2" w:rsidP="003328C6">
      <w:pPr>
        <w:tabs>
          <w:tab w:val="left" w:pos="1576"/>
        </w:tabs>
        <w:ind w:firstLine="851"/>
        <w:jc w:val="both"/>
        <w:rPr>
          <w:bCs/>
          <w:sz w:val="28"/>
          <w:szCs w:val="28"/>
          <w:lang w:val="ro-RO"/>
        </w:rPr>
      </w:pPr>
      <w:r w:rsidRPr="00CC5AC2">
        <w:rPr>
          <w:bCs/>
          <w:sz w:val="28"/>
          <w:szCs w:val="28"/>
          <w:lang w:val="ro-RO"/>
        </w:rPr>
        <w:t xml:space="preserve">În temeiul </w:t>
      </w:r>
      <w:r w:rsidR="00A95FC6">
        <w:rPr>
          <w:bCs/>
          <w:sz w:val="28"/>
          <w:szCs w:val="28"/>
          <w:lang w:val="ro-RO"/>
        </w:rPr>
        <w:t xml:space="preserve">art. 65 alin. (1) lit. d) și </w:t>
      </w:r>
      <w:r w:rsidRPr="00CC5AC2">
        <w:rPr>
          <w:bCs/>
          <w:sz w:val="28"/>
          <w:szCs w:val="28"/>
          <w:lang w:val="ro-RO"/>
        </w:rPr>
        <w:t xml:space="preserve">art. 80 din Legea nr. 195/2024 privind protecția datelor cu caracter personal (Monitorul Oficial al Republicii Moldova, 2024, Nr. 367-396, art. 574), </w:t>
      </w:r>
    </w:p>
    <w:p w14:paraId="43E38CB5" w14:textId="77777777" w:rsidR="00CC5AC2" w:rsidRPr="00CC5AC2" w:rsidRDefault="00CC5AC2" w:rsidP="003328C6">
      <w:pPr>
        <w:tabs>
          <w:tab w:val="left" w:pos="1576"/>
        </w:tabs>
        <w:ind w:firstLine="851"/>
        <w:rPr>
          <w:sz w:val="28"/>
          <w:szCs w:val="28"/>
          <w:lang w:val="ro-RO"/>
        </w:rPr>
      </w:pPr>
    </w:p>
    <w:p w14:paraId="0B99CDA7" w14:textId="77777777" w:rsidR="00CC5AC2" w:rsidRPr="00CC5AC2" w:rsidRDefault="00CC5AC2" w:rsidP="003328C6">
      <w:pPr>
        <w:tabs>
          <w:tab w:val="left" w:pos="1576"/>
        </w:tabs>
        <w:ind w:firstLine="851"/>
        <w:jc w:val="center"/>
        <w:rPr>
          <w:b/>
          <w:sz w:val="28"/>
          <w:szCs w:val="28"/>
          <w:lang w:val="ro-RO"/>
        </w:rPr>
      </w:pPr>
      <w:r w:rsidRPr="00CC5AC2">
        <w:rPr>
          <w:b/>
          <w:sz w:val="28"/>
          <w:szCs w:val="28"/>
          <w:lang w:val="ro-RO"/>
        </w:rPr>
        <w:t>ORDON:</w:t>
      </w:r>
      <w:bookmarkStart w:id="0" w:name="_Hlk101178474"/>
    </w:p>
    <w:p w14:paraId="2673479A" w14:textId="77777777" w:rsidR="00CC5AC2" w:rsidRPr="00CC5AC2" w:rsidRDefault="00CC5AC2" w:rsidP="003328C6">
      <w:pPr>
        <w:tabs>
          <w:tab w:val="left" w:pos="1134"/>
        </w:tabs>
        <w:ind w:firstLine="851"/>
        <w:rPr>
          <w:b/>
          <w:i/>
          <w:iCs/>
          <w:sz w:val="28"/>
          <w:szCs w:val="28"/>
          <w:lang w:val="ro-RO"/>
        </w:rPr>
      </w:pPr>
    </w:p>
    <w:p w14:paraId="0DBBF214" w14:textId="3071C207" w:rsidR="00CC5AC2" w:rsidRPr="00CC5AC2" w:rsidRDefault="00CC5AC2" w:rsidP="003328C6">
      <w:pPr>
        <w:numPr>
          <w:ilvl w:val="0"/>
          <w:numId w:val="1"/>
        </w:numPr>
        <w:tabs>
          <w:tab w:val="left" w:pos="1134"/>
        </w:tabs>
        <w:ind w:firstLine="491"/>
        <w:jc w:val="both"/>
        <w:rPr>
          <w:bCs/>
          <w:sz w:val="28"/>
          <w:szCs w:val="28"/>
          <w:lang w:val="ro-MD"/>
        </w:rPr>
      </w:pPr>
      <w:r w:rsidRPr="00CC5AC2">
        <w:rPr>
          <w:bCs/>
          <w:sz w:val="28"/>
          <w:szCs w:val="28"/>
          <w:lang w:val="ro-RO"/>
        </w:rPr>
        <w:t xml:space="preserve">Se aprobă </w:t>
      </w:r>
      <w:bookmarkEnd w:id="0"/>
      <w:r w:rsidRPr="00CC5AC2">
        <w:rPr>
          <w:bCs/>
          <w:sz w:val="28"/>
          <w:szCs w:val="28"/>
          <w:lang w:val="ro-MD"/>
        </w:rPr>
        <w:t xml:space="preserve">Instrucțiunea privind procedura de examinare preliminară a plângerilor adresate Centrului Național pentru Protecția Datelor cu Caracter Personal </w:t>
      </w:r>
      <w:r w:rsidRPr="00CC5AC2">
        <w:rPr>
          <w:bCs/>
          <w:sz w:val="28"/>
          <w:szCs w:val="28"/>
          <w:lang w:val="ro-RO"/>
        </w:rPr>
        <w:t>(se anexează).</w:t>
      </w:r>
    </w:p>
    <w:p w14:paraId="5E9A9EA4" w14:textId="77777777" w:rsidR="00CC5AC2" w:rsidRPr="00CC5AC2" w:rsidRDefault="00CC5AC2" w:rsidP="003328C6">
      <w:pPr>
        <w:tabs>
          <w:tab w:val="left" w:pos="1134"/>
        </w:tabs>
        <w:ind w:firstLine="491"/>
        <w:jc w:val="both"/>
        <w:rPr>
          <w:sz w:val="28"/>
          <w:szCs w:val="28"/>
          <w:lang w:val="ro-MD"/>
        </w:rPr>
      </w:pPr>
    </w:p>
    <w:p w14:paraId="6CC4D3B7" w14:textId="3385D959" w:rsidR="00CC5AC2" w:rsidRPr="00CC5AC2" w:rsidRDefault="00CC5AC2" w:rsidP="003328C6">
      <w:pPr>
        <w:numPr>
          <w:ilvl w:val="0"/>
          <w:numId w:val="1"/>
        </w:numPr>
        <w:tabs>
          <w:tab w:val="left" w:pos="1134"/>
        </w:tabs>
        <w:ind w:firstLine="491"/>
        <w:jc w:val="both"/>
        <w:rPr>
          <w:bCs/>
          <w:sz w:val="28"/>
          <w:szCs w:val="28"/>
          <w:lang w:val="ro-RO"/>
        </w:rPr>
      </w:pPr>
      <w:r w:rsidRPr="00CC5AC2">
        <w:rPr>
          <w:sz w:val="28"/>
          <w:szCs w:val="28"/>
          <w:lang w:val="ro-MD"/>
        </w:rPr>
        <w:t>Prezentul ordin se publică în Monitorul Oficial al Republicii Moldova.</w:t>
      </w:r>
    </w:p>
    <w:p w14:paraId="55FB0106" w14:textId="77777777" w:rsidR="00CC5AC2" w:rsidRPr="00CC5AC2" w:rsidRDefault="00CC5AC2" w:rsidP="003328C6">
      <w:pPr>
        <w:tabs>
          <w:tab w:val="left" w:pos="1134"/>
        </w:tabs>
        <w:ind w:firstLine="491"/>
        <w:jc w:val="both"/>
        <w:rPr>
          <w:bCs/>
          <w:sz w:val="28"/>
          <w:szCs w:val="28"/>
          <w:lang w:val="ro-MD"/>
        </w:rPr>
      </w:pPr>
    </w:p>
    <w:p w14:paraId="1963329A" w14:textId="77777777" w:rsidR="00CC5AC2" w:rsidRPr="00CC5AC2" w:rsidRDefault="00CC5AC2" w:rsidP="003328C6">
      <w:pPr>
        <w:ind w:firstLine="491"/>
        <w:rPr>
          <w:bCs/>
          <w:sz w:val="28"/>
          <w:szCs w:val="28"/>
          <w:lang w:val="en-US"/>
        </w:rPr>
      </w:pPr>
    </w:p>
    <w:p w14:paraId="0D98F53F" w14:textId="77777777" w:rsidR="00CC5AC2" w:rsidRPr="00CC5AC2" w:rsidRDefault="00CC5AC2" w:rsidP="00CC5AC2">
      <w:pPr>
        <w:tabs>
          <w:tab w:val="left" w:pos="1576"/>
        </w:tabs>
        <w:rPr>
          <w:bCs/>
          <w:i/>
          <w:iCs/>
          <w:sz w:val="28"/>
          <w:szCs w:val="28"/>
          <w:lang w:val="en-US"/>
        </w:rPr>
      </w:pPr>
    </w:p>
    <w:p w14:paraId="40052750" w14:textId="77777777" w:rsidR="00CC5AC2" w:rsidRPr="00CC5AC2" w:rsidRDefault="00CC5AC2" w:rsidP="00CC5AC2">
      <w:pPr>
        <w:tabs>
          <w:tab w:val="left" w:pos="1576"/>
        </w:tabs>
        <w:rPr>
          <w:bCs/>
          <w:i/>
          <w:iCs/>
          <w:sz w:val="28"/>
          <w:szCs w:val="28"/>
          <w:lang w:val="en-US"/>
        </w:rPr>
      </w:pPr>
    </w:p>
    <w:p w14:paraId="20C1EF19" w14:textId="77777777" w:rsidR="00CC5AC2" w:rsidRPr="00CC5AC2" w:rsidRDefault="00CC5AC2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  <w:r w:rsidRPr="00CC5AC2">
        <w:rPr>
          <w:b/>
          <w:bCs/>
          <w:sz w:val="28"/>
          <w:szCs w:val="28"/>
          <w:lang w:val="ro-RO"/>
        </w:rPr>
        <w:t>Victoria MUNTEAN</w:t>
      </w:r>
    </w:p>
    <w:p w14:paraId="4AFE4D0D" w14:textId="4A9D0D03" w:rsidR="00CC5AC2" w:rsidRDefault="00CC5AC2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  <w:r w:rsidRPr="00CC5AC2">
        <w:rPr>
          <w:b/>
          <w:bCs/>
          <w:sz w:val="28"/>
          <w:szCs w:val="28"/>
          <w:lang w:val="ro-RO"/>
        </w:rPr>
        <w:t>Direct</w:t>
      </w:r>
      <w:r w:rsidR="009008ED">
        <w:rPr>
          <w:b/>
          <w:bCs/>
          <w:sz w:val="28"/>
          <w:szCs w:val="28"/>
          <w:lang w:val="ro-RO"/>
        </w:rPr>
        <w:t>or</w:t>
      </w:r>
    </w:p>
    <w:p w14:paraId="11C21057" w14:textId="5CF99386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D9D652D" w14:textId="4A3F65F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7D375685" w14:textId="4EFF2972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DE5E171" w14:textId="67067C86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7EE3FDAA" w14:textId="0B874C8F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090CFB5" w14:textId="2E7D30B7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13C2ADC8" w14:textId="2E91883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02315B9" w14:textId="7D05241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49463D94" w14:textId="26B52BA9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F58C485" w14:textId="5B77D8CA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1FC4993F" w14:textId="5437D3E3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7CC888AC" w14:textId="34302D30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37426A46" w14:textId="09F3BF1F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6F7CADF" w14:textId="4B2EB93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5A840B2E" w14:textId="16ADD741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6278F8A" w14:textId="56BA5A14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461E8CE7" w14:textId="1D105961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1741A174" w14:textId="4BDB8FFE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412FED99" w14:textId="66BAD6C1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8CD9197" w14:textId="715721C6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36B7938E" w14:textId="3BA47458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F1031EE" w14:textId="1B5848C3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4EC1764" w14:textId="104A13CC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4E642FE" w14:textId="10A4C180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1B9FF9F5" w14:textId="6344F728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7CA9A7D" w14:textId="629588E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1DB1B114" w14:textId="44E317B8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5711C44F" w14:textId="5FA4FC10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5766EB32" w14:textId="2259C0E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849E1F6" w14:textId="756E9339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E12F163" w14:textId="27C32A39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5379C96" w14:textId="417ECBBB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385AA957" w14:textId="091F315F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CB5B6EC" w14:textId="3237320F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A883761" w14:textId="26C1341F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5CF93F5C" w14:textId="61008BCE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D004070" w14:textId="3DB50A64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55C61FD" w14:textId="24280193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DD13600" w14:textId="4E11706C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E12B195" w14:textId="7E336C81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15D686BA" w14:textId="61FB5CC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322CB2F" w14:textId="68D986D7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7C16CBDB" w14:textId="11979B07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002328CC" w14:textId="5FE0D800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4FCB5330" w14:textId="464342D6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1D67E2E3" w14:textId="3577DB75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522AEBCC" w14:textId="53A4D836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28FF7E63" w14:textId="6CA06C23" w:rsidR="003A0334" w:rsidRDefault="003A0334" w:rsidP="003328C6">
      <w:pPr>
        <w:tabs>
          <w:tab w:val="left" w:pos="1576"/>
        </w:tabs>
        <w:rPr>
          <w:b/>
          <w:bCs/>
          <w:sz w:val="28"/>
          <w:szCs w:val="28"/>
          <w:lang w:val="ro-RO"/>
        </w:rPr>
      </w:pPr>
    </w:p>
    <w:p w14:paraId="61616230" w14:textId="7000C5CB" w:rsidR="003A0334" w:rsidRDefault="003A0334" w:rsidP="00A95FC6">
      <w:pPr>
        <w:tabs>
          <w:tab w:val="left" w:pos="1576"/>
        </w:tabs>
        <w:ind w:left="7088"/>
        <w:jc w:val="center"/>
        <w:rPr>
          <w:b/>
          <w:bCs/>
          <w:sz w:val="28"/>
          <w:szCs w:val="28"/>
          <w:lang w:val="ro-RO"/>
        </w:rPr>
      </w:pPr>
    </w:p>
    <w:p w14:paraId="68B0EE56" w14:textId="66B4412A" w:rsidR="003A0334" w:rsidRPr="000F4CC4" w:rsidRDefault="003A0334" w:rsidP="00341F6F">
      <w:pPr>
        <w:tabs>
          <w:tab w:val="left" w:pos="1576"/>
        </w:tabs>
        <w:ind w:firstLine="851"/>
        <w:rPr>
          <w:sz w:val="28"/>
          <w:szCs w:val="28"/>
          <w:lang w:val="ro-RO"/>
        </w:rPr>
      </w:pPr>
    </w:p>
    <w:p w14:paraId="55C26D53" w14:textId="7E9B48A7" w:rsidR="009C7580" w:rsidRDefault="0064342F" w:rsidP="009C7580">
      <w:pPr>
        <w:tabs>
          <w:tab w:val="left" w:pos="1576"/>
        </w:tabs>
        <w:jc w:val="both"/>
        <w:rPr>
          <w:sz w:val="28"/>
          <w:szCs w:val="28"/>
          <w:lang w:val="ro-MD"/>
        </w:rPr>
      </w:pPr>
      <w:proofErr w:type="spellStart"/>
      <w:r w:rsidRPr="000F4CC4">
        <w:rPr>
          <w:sz w:val="28"/>
          <w:szCs w:val="28"/>
          <w:lang w:val="ro-MD"/>
        </w:rPr>
        <w:t>Coordonat</w:t>
      </w:r>
      <w:r w:rsidR="009C7580" w:rsidRPr="000F4CC4">
        <w:rPr>
          <w:sz w:val="28"/>
          <w:szCs w:val="28"/>
          <w:lang w:val="ro-MD"/>
        </w:rPr>
        <w:t>___________Director</w:t>
      </w:r>
      <w:proofErr w:type="spellEnd"/>
      <w:r w:rsidR="009C7580" w:rsidRPr="000F4CC4">
        <w:rPr>
          <w:sz w:val="28"/>
          <w:szCs w:val="28"/>
          <w:lang w:val="ro-MD"/>
        </w:rPr>
        <w:t xml:space="preserve"> adjunct</w:t>
      </w:r>
    </w:p>
    <w:p w14:paraId="263F1F70" w14:textId="77777777" w:rsidR="003328C6" w:rsidRPr="000F4CC4" w:rsidRDefault="003328C6" w:rsidP="009C7580">
      <w:pPr>
        <w:tabs>
          <w:tab w:val="left" w:pos="1576"/>
        </w:tabs>
        <w:jc w:val="both"/>
        <w:rPr>
          <w:sz w:val="28"/>
          <w:szCs w:val="28"/>
          <w:lang w:val="ro-MD"/>
        </w:rPr>
      </w:pPr>
    </w:p>
    <w:p w14:paraId="729D997D" w14:textId="5EA5CD66" w:rsidR="009C7580" w:rsidRDefault="009C7580" w:rsidP="009C7580">
      <w:pPr>
        <w:tabs>
          <w:tab w:val="left" w:pos="1576"/>
        </w:tabs>
        <w:jc w:val="both"/>
        <w:rPr>
          <w:sz w:val="28"/>
          <w:szCs w:val="28"/>
          <w:lang w:val="ro-MD"/>
        </w:rPr>
      </w:pPr>
      <w:proofErr w:type="spellStart"/>
      <w:r w:rsidRPr="009C7580">
        <w:rPr>
          <w:sz w:val="28"/>
          <w:szCs w:val="28"/>
          <w:lang w:val="ro-MD"/>
        </w:rPr>
        <w:t>Coordonat___________</w:t>
      </w:r>
      <w:r w:rsidRPr="000F4CC4">
        <w:rPr>
          <w:sz w:val="28"/>
          <w:szCs w:val="28"/>
          <w:lang w:val="ro-MD"/>
        </w:rPr>
        <w:t>Direcția</w:t>
      </w:r>
      <w:proofErr w:type="spellEnd"/>
      <w:r w:rsidRPr="000F4CC4">
        <w:rPr>
          <w:sz w:val="28"/>
          <w:szCs w:val="28"/>
          <w:lang w:val="ro-MD"/>
        </w:rPr>
        <w:t xml:space="preserve"> juridică</w:t>
      </w:r>
    </w:p>
    <w:p w14:paraId="19C5A75C" w14:textId="77777777" w:rsidR="003328C6" w:rsidRPr="009C7580" w:rsidRDefault="003328C6" w:rsidP="009C7580">
      <w:pPr>
        <w:tabs>
          <w:tab w:val="left" w:pos="1576"/>
        </w:tabs>
        <w:jc w:val="both"/>
        <w:rPr>
          <w:sz w:val="28"/>
          <w:szCs w:val="28"/>
          <w:lang w:val="ro-MD"/>
        </w:rPr>
      </w:pPr>
    </w:p>
    <w:p w14:paraId="2864BCB3" w14:textId="2AA0DF48" w:rsidR="009C7580" w:rsidRPr="009C7580" w:rsidRDefault="009C7580" w:rsidP="009C7580">
      <w:pPr>
        <w:tabs>
          <w:tab w:val="left" w:pos="1576"/>
        </w:tabs>
        <w:jc w:val="both"/>
        <w:rPr>
          <w:sz w:val="28"/>
          <w:szCs w:val="28"/>
          <w:lang w:val="ro-MD"/>
        </w:rPr>
      </w:pPr>
      <w:proofErr w:type="spellStart"/>
      <w:r w:rsidRPr="009C7580">
        <w:rPr>
          <w:sz w:val="28"/>
          <w:szCs w:val="28"/>
          <w:lang w:val="ro-MD"/>
        </w:rPr>
        <w:t>Coordonat___________</w:t>
      </w:r>
      <w:r w:rsidRPr="000F4CC4">
        <w:rPr>
          <w:sz w:val="28"/>
          <w:szCs w:val="28"/>
          <w:lang w:val="ro-MD"/>
        </w:rPr>
        <w:t>Dire</w:t>
      </w:r>
      <w:r w:rsidR="000F4CC4" w:rsidRPr="000F4CC4">
        <w:rPr>
          <w:sz w:val="28"/>
          <w:szCs w:val="28"/>
          <w:lang w:val="ro-MD"/>
        </w:rPr>
        <w:t>cț</w:t>
      </w:r>
      <w:r w:rsidRPr="000F4CC4">
        <w:rPr>
          <w:sz w:val="28"/>
          <w:szCs w:val="28"/>
          <w:lang w:val="ro-MD"/>
        </w:rPr>
        <w:t>ia</w:t>
      </w:r>
      <w:proofErr w:type="spellEnd"/>
      <w:r w:rsidRPr="000F4CC4">
        <w:rPr>
          <w:sz w:val="28"/>
          <w:szCs w:val="28"/>
          <w:lang w:val="ro-MD"/>
        </w:rPr>
        <w:t xml:space="preserve"> generală </w:t>
      </w:r>
      <w:r w:rsidR="000F4CC4" w:rsidRPr="000F4CC4">
        <w:rPr>
          <w:sz w:val="28"/>
          <w:szCs w:val="28"/>
          <w:lang w:val="ro-MD"/>
        </w:rPr>
        <w:t>supraveghere și conformitate</w:t>
      </w:r>
    </w:p>
    <w:p w14:paraId="2B623BD1" w14:textId="77777777" w:rsidR="009C7580" w:rsidRPr="000F4CC4" w:rsidRDefault="009C7580" w:rsidP="009C7580">
      <w:pPr>
        <w:tabs>
          <w:tab w:val="left" w:pos="1576"/>
        </w:tabs>
        <w:jc w:val="both"/>
        <w:rPr>
          <w:b/>
          <w:bCs/>
          <w:sz w:val="28"/>
          <w:szCs w:val="28"/>
          <w:lang w:val="ro-MD"/>
        </w:rPr>
      </w:pPr>
    </w:p>
    <w:p w14:paraId="20EAFB5D" w14:textId="789CE269" w:rsidR="006A6AF3" w:rsidRPr="0060371C" w:rsidRDefault="006A6AF3" w:rsidP="000F0FC5">
      <w:pPr>
        <w:tabs>
          <w:tab w:val="left" w:pos="1576"/>
        </w:tabs>
        <w:rPr>
          <w:sz w:val="28"/>
          <w:szCs w:val="28"/>
          <w:lang w:val="ro-MD"/>
        </w:rPr>
      </w:pPr>
    </w:p>
    <w:sectPr w:rsidR="006A6AF3" w:rsidRPr="0060371C" w:rsidSect="00570194">
      <w:headerReference w:type="default" r:id="rId8"/>
      <w:headerReference w:type="first" r:id="rId9"/>
      <w:pgSz w:w="11906" w:h="16838" w:code="9"/>
      <w:pgMar w:top="1134" w:right="567" w:bottom="1134" w:left="1418" w:header="709" w:footer="4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8A04" w14:textId="77777777" w:rsidR="00632812" w:rsidRDefault="00632812">
      <w:r>
        <w:separator/>
      </w:r>
    </w:p>
  </w:endnote>
  <w:endnote w:type="continuationSeparator" w:id="0">
    <w:p w14:paraId="7A590239" w14:textId="77777777" w:rsidR="00632812" w:rsidRDefault="00632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9B838" w14:textId="77777777" w:rsidR="00632812" w:rsidRDefault="00632812">
      <w:r>
        <w:separator/>
      </w:r>
    </w:p>
  </w:footnote>
  <w:footnote w:type="continuationSeparator" w:id="0">
    <w:p w14:paraId="046C87F2" w14:textId="77777777" w:rsidR="00632812" w:rsidRDefault="00632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9921"/>
    </w:tblGrid>
    <w:tr w:rsidR="00B70687" w:rsidRPr="00194AE5" w14:paraId="0AFBCE9D" w14:textId="77777777" w:rsidTr="00194AE5">
      <w:tc>
        <w:tcPr>
          <w:tcW w:w="10137" w:type="dxa"/>
        </w:tcPr>
        <w:p w14:paraId="1A7EBBEA" w14:textId="77777777" w:rsidR="00B70687" w:rsidRPr="00194AE5" w:rsidRDefault="00B70687" w:rsidP="00194AE5">
          <w:pPr>
            <w:jc w:val="center"/>
            <w:rPr>
              <w:b/>
              <w:lang w:val="ro-RO"/>
            </w:rPr>
          </w:pPr>
        </w:p>
      </w:tc>
    </w:tr>
    <w:tr w:rsidR="00B70687" w:rsidRPr="00194AE5" w14:paraId="117F39F4" w14:textId="77777777" w:rsidTr="00194AE5">
      <w:tc>
        <w:tcPr>
          <w:tcW w:w="10137" w:type="dxa"/>
        </w:tcPr>
        <w:p w14:paraId="793215E7" w14:textId="77777777" w:rsidR="00B70687" w:rsidRPr="00194AE5" w:rsidRDefault="00B70687" w:rsidP="00194AE5">
          <w:pPr>
            <w:jc w:val="center"/>
            <w:rPr>
              <w:b/>
              <w:lang w:val="ro-RO"/>
            </w:rPr>
          </w:pPr>
        </w:p>
      </w:tc>
    </w:tr>
  </w:tbl>
  <w:p w14:paraId="58DF0301" w14:textId="77777777" w:rsidR="00B70687" w:rsidRPr="00416402" w:rsidRDefault="00B70687" w:rsidP="00DF7E55">
    <w:pPr>
      <w:jc w:val="both"/>
      <w:rPr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Layout w:type="fixed"/>
      <w:tblLook w:val="01E0" w:firstRow="1" w:lastRow="1" w:firstColumn="1" w:lastColumn="1" w:noHBand="0" w:noVBand="0"/>
    </w:tblPr>
    <w:tblGrid>
      <w:gridCol w:w="1101"/>
      <w:gridCol w:w="7796"/>
      <w:gridCol w:w="1168"/>
    </w:tblGrid>
    <w:tr w:rsidR="005E34AA" w:rsidRPr="00194AE5" w14:paraId="529720C4" w14:textId="77777777" w:rsidTr="00484177">
      <w:trPr>
        <w:trHeight w:val="1260"/>
      </w:trPr>
      <w:tc>
        <w:tcPr>
          <w:tcW w:w="1101" w:type="dxa"/>
          <w:tcBorders>
            <w:bottom w:val="thinThickSmallGap" w:sz="18" w:space="0" w:color="auto"/>
          </w:tcBorders>
          <w:vAlign w:val="center"/>
        </w:tcPr>
        <w:p w14:paraId="0A81E500" w14:textId="4D64F4F7" w:rsidR="005E34AA" w:rsidRPr="00194AE5" w:rsidRDefault="00546A10" w:rsidP="005E34AA">
          <w:pPr>
            <w:jc w:val="center"/>
            <w:rPr>
              <w:b/>
              <w:lang w:val="ro-RO"/>
            </w:rPr>
          </w:pPr>
          <w:r>
            <w:rPr>
              <w:noProof/>
            </w:rPr>
            <w:drawing>
              <wp:inline distT="0" distB="0" distL="0" distR="0" wp14:anchorId="06DA41FF" wp14:editId="7A313902">
                <wp:extent cx="571500" cy="714375"/>
                <wp:effectExtent l="0" t="0" r="0" b="0"/>
                <wp:docPr id="1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tcBorders>
            <w:bottom w:val="thinThickSmallGap" w:sz="18" w:space="0" w:color="auto"/>
          </w:tcBorders>
          <w:vAlign w:val="center"/>
        </w:tcPr>
        <w:p w14:paraId="524AAEC4" w14:textId="4F260C23" w:rsidR="00F34DAC" w:rsidRPr="00CC5AC2" w:rsidRDefault="005E34AA" w:rsidP="00CC5AC2">
          <w:pPr>
            <w:jc w:val="center"/>
            <w:rPr>
              <w:b/>
              <w:spacing w:val="-20"/>
              <w:sz w:val="28"/>
              <w:szCs w:val="28"/>
              <w:lang w:val="ro-RO"/>
            </w:rPr>
          </w:pPr>
          <w:r w:rsidRPr="00923293">
            <w:rPr>
              <w:b/>
              <w:sz w:val="28"/>
              <w:szCs w:val="28"/>
              <w:lang w:val="ro-RO"/>
            </w:rPr>
            <w:t xml:space="preserve">CENTRUL  NAŢIONAL  PENTRU  PROTECŢIA DATELOR </w:t>
          </w:r>
          <w:r w:rsidRPr="00923293">
            <w:rPr>
              <w:b/>
              <w:spacing w:val="-20"/>
              <w:sz w:val="28"/>
              <w:szCs w:val="28"/>
              <w:lang w:val="ro-RO"/>
            </w:rPr>
            <w:t>CU  CARACTER  PERSONAL</w:t>
          </w:r>
          <w:r w:rsidR="00923293" w:rsidRPr="00923293">
            <w:rPr>
              <w:b/>
              <w:spacing w:val="-20"/>
              <w:sz w:val="28"/>
              <w:szCs w:val="28"/>
              <w:lang w:val="ro-RO"/>
            </w:rPr>
            <w:t xml:space="preserve"> </w:t>
          </w:r>
          <w:r w:rsidR="00923293">
            <w:rPr>
              <w:b/>
              <w:spacing w:val="-20"/>
              <w:sz w:val="28"/>
              <w:szCs w:val="28"/>
              <w:lang w:val="ro-RO"/>
            </w:rPr>
            <w:t xml:space="preserve">  </w:t>
          </w:r>
          <w:r w:rsidRPr="00923293">
            <w:rPr>
              <w:b/>
              <w:spacing w:val="-20"/>
              <w:sz w:val="28"/>
              <w:szCs w:val="28"/>
              <w:lang w:val="ro-RO"/>
            </w:rPr>
            <w:t>AL  REPUBLICII  MOLDOVA</w:t>
          </w:r>
        </w:p>
      </w:tc>
      <w:tc>
        <w:tcPr>
          <w:tcW w:w="1168" w:type="dxa"/>
          <w:tcBorders>
            <w:bottom w:val="thinThickSmallGap" w:sz="18" w:space="0" w:color="auto"/>
          </w:tcBorders>
          <w:vAlign w:val="center"/>
        </w:tcPr>
        <w:p w14:paraId="161F8752" w14:textId="0FAD0169" w:rsidR="005E34AA" w:rsidRPr="00194AE5" w:rsidRDefault="00546A10" w:rsidP="005E34AA">
          <w:pPr>
            <w:ind w:hanging="108"/>
            <w:jc w:val="center"/>
            <w:rPr>
              <w:b/>
              <w:lang w:val="ro-RO"/>
            </w:rPr>
          </w:pPr>
          <w:r>
            <w:rPr>
              <w:b/>
              <w:noProof/>
              <w:lang w:val="ro-RO"/>
            </w:rPr>
            <w:drawing>
              <wp:inline distT="0" distB="0" distL="0" distR="0" wp14:anchorId="7E227A4C" wp14:editId="06F8BE66">
                <wp:extent cx="600075" cy="723900"/>
                <wp:effectExtent l="0" t="0" r="0" b="0"/>
                <wp:docPr id="2" name="I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70687" w:rsidRPr="00015546" w14:paraId="0A318084" w14:textId="77777777" w:rsidTr="00484177">
      <w:tc>
        <w:tcPr>
          <w:tcW w:w="10065" w:type="dxa"/>
          <w:gridSpan w:val="3"/>
          <w:tcBorders>
            <w:top w:val="thinThickSmallGap" w:sz="18" w:space="0" w:color="auto"/>
          </w:tcBorders>
        </w:tcPr>
        <w:p w14:paraId="0AD0E017" w14:textId="77777777" w:rsidR="00B70687" w:rsidRPr="00194AE5" w:rsidRDefault="00B70687" w:rsidP="00D65CC1">
          <w:pPr>
            <w:jc w:val="center"/>
            <w:rPr>
              <w:b/>
              <w:lang w:val="ro-RO"/>
            </w:rPr>
          </w:pPr>
          <w:r w:rsidRPr="00194AE5">
            <w:rPr>
              <w:sz w:val="20"/>
              <w:szCs w:val="20"/>
              <w:lang w:val="ro-RO"/>
            </w:rPr>
            <w:t xml:space="preserve">MD-2004, mun. </w:t>
          </w:r>
          <w:proofErr w:type="spellStart"/>
          <w:r w:rsidRPr="00194AE5">
            <w:rPr>
              <w:sz w:val="20"/>
              <w:szCs w:val="20"/>
              <w:lang w:val="ro-RO"/>
            </w:rPr>
            <w:t>Chişinău</w:t>
          </w:r>
          <w:proofErr w:type="spellEnd"/>
          <w:r w:rsidRPr="00194AE5">
            <w:rPr>
              <w:sz w:val="20"/>
              <w:szCs w:val="20"/>
              <w:lang w:val="ro-RO"/>
            </w:rPr>
            <w:t xml:space="preserve">, str. </w:t>
          </w:r>
          <w:r w:rsidRPr="00194AE5">
            <w:rPr>
              <w:sz w:val="20"/>
              <w:szCs w:val="20"/>
              <w:lang w:val="ro-RO"/>
            </w:rPr>
            <w:t>Serghei Lazo, 48,</w:t>
          </w:r>
          <w:r w:rsidR="00D65CC1">
            <w:rPr>
              <w:sz w:val="20"/>
              <w:szCs w:val="20"/>
              <w:lang w:val="ro-MD"/>
            </w:rPr>
            <w:t xml:space="preserve"> </w:t>
          </w:r>
          <w:r w:rsidR="00D65CC1">
            <w:rPr>
              <w:rFonts w:ascii="Journal" w:hAnsi="Journal"/>
              <w:sz w:val="20"/>
              <w:szCs w:val="20"/>
              <w:lang w:val="ro-RO"/>
            </w:rPr>
            <w:t xml:space="preserve"> </w:t>
          </w:r>
          <w:r w:rsidR="00D65CC1">
            <w:rPr>
              <w:sz w:val="20"/>
              <w:szCs w:val="20"/>
              <w:lang w:val="ro-MD"/>
            </w:rPr>
            <w:t>tel</w:t>
          </w:r>
          <w:r w:rsidR="00D65CC1">
            <w:rPr>
              <w:sz w:val="20"/>
              <w:szCs w:val="20"/>
              <w:lang w:val="ro-RO"/>
            </w:rPr>
            <w:t>:</w:t>
          </w:r>
          <w:r w:rsidR="00D65CC1">
            <w:rPr>
              <w:sz w:val="20"/>
              <w:szCs w:val="20"/>
              <w:lang w:val="ro-MD"/>
            </w:rPr>
            <w:t> (+373-22) 820801</w:t>
          </w:r>
          <w:r w:rsidR="00D65CC1">
            <w:rPr>
              <w:sz w:val="20"/>
              <w:szCs w:val="20"/>
              <w:lang w:val="it-IT"/>
            </w:rPr>
            <w:t>, 811801</w:t>
          </w:r>
          <w:r w:rsidR="000C6D39">
            <w:rPr>
              <w:sz w:val="20"/>
              <w:szCs w:val="20"/>
              <w:lang w:val="it-IT"/>
            </w:rPr>
            <w:t>,</w:t>
          </w:r>
          <w:r w:rsidR="00D65CC1">
            <w:rPr>
              <w:sz w:val="20"/>
              <w:szCs w:val="20"/>
              <w:lang w:val="it-IT"/>
            </w:rPr>
            <w:t xml:space="preserve"> </w:t>
          </w:r>
          <w:r w:rsidR="00D65CC1">
            <w:rPr>
              <w:sz w:val="20"/>
              <w:szCs w:val="20"/>
              <w:lang w:val="ro-MD"/>
            </w:rPr>
            <w:t xml:space="preserve">fax: 820807, </w:t>
          </w:r>
          <w:hyperlink r:id="rId3" w:history="1">
            <w:r w:rsidRPr="00194AE5">
              <w:rPr>
                <w:rStyle w:val="Hyperlink"/>
                <w:sz w:val="20"/>
                <w:szCs w:val="20"/>
                <w:lang w:val="ro-RO"/>
              </w:rPr>
              <w:t>www.datepersonale.md</w:t>
            </w:r>
          </w:hyperlink>
        </w:p>
      </w:tc>
    </w:tr>
  </w:tbl>
  <w:p w14:paraId="53E883E0" w14:textId="4BFE6B3D" w:rsidR="00B70687" w:rsidRPr="00DF7E55" w:rsidRDefault="00B70687" w:rsidP="00EE4491">
    <w:pPr>
      <w:pStyle w:val="Antet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562BE"/>
    <w:multiLevelType w:val="hybridMultilevel"/>
    <w:tmpl w:val="6134A66C"/>
    <w:lvl w:ilvl="0" w:tplc="E692F80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24"/>
    <w:rsid w:val="0000402D"/>
    <w:rsid w:val="000149DE"/>
    <w:rsid w:val="00015546"/>
    <w:rsid w:val="00033624"/>
    <w:rsid w:val="00037586"/>
    <w:rsid w:val="00046463"/>
    <w:rsid w:val="000531C1"/>
    <w:rsid w:val="00062506"/>
    <w:rsid w:val="00064DA5"/>
    <w:rsid w:val="00071E67"/>
    <w:rsid w:val="00081FD9"/>
    <w:rsid w:val="000A637E"/>
    <w:rsid w:val="000B1E8D"/>
    <w:rsid w:val="000C326C"/>
    <w:rsid w:val="000C6D39"/>
    <w:rsid w:val="000D5EDA"/>
    <w:rsid w:val="000F0FC5"/>
    <w:rsid w:val="000F4CC4"/>
    <w:rsid w:val="00104EFF"/>
    <w:rsid w:val="001074C7"/>
    <w:rsid w:val="0012420F"/>
    <w:rsid w:val="00131F50"/>
    <w:rsid w:val="00136C83"/>
    <w:rsid w:val="00150BA6"/>
    <w:rsid w:val="001553A2"/>
    <w:rsid w:val="001607F5"/>
    <w:rsid w:val="00164380"/>
    <w:rsid w:val="00164EFA"/>
    <w:rsid w:val="0017408E"/>
    <w:rsid w:val="00191BB3"/>
    <w:rsid w:val="00193296"/>
    <w:rsid w:val="00194259"/>
    <w:rsid w:val="00194AE5"/>
    <w:rsid w:val="00195401"/>
    <w:rsid w:val="001C5677"/>
    <w:rsid w:val="001F4912"/>
    <w:rsid w:val="001F6212"/>
    <w:rsid w:val="00232D81"/>
    <w:rsid w:val="00252C35"/>
    <w:rsid w:val="002739C0"/>
    <w:rsid w:val="00285BE7"/>
    <w:rsid w:val="00292E10"/>
    <w:rsid w:val="002C7672"/>
    <w:rsid w:val="002D2238"/>
    <w:rsid w:val="002D662A"/>
    <w:rsid w:val="002F6C87"/>
    <w:rsid w:val="00300E53"/>
    <w:rsid w:val="0030581C"/>
    <w:rsid w:val="00310A18"/>
    <w:rsid w:val="0031746C"/>
    <w:rsid w:val="00320C15"/>
    <w:rsid w:val="003222B4"/>
    <w:rsid w:val="0032714C"/>
    <w:rsid w:val="003328C6"/>
    <w:rsid w:val="003358AD"/>
    <w:rsid w:val="00336419"/>
    <w:rsid w:val="00341F6F"/>
    <w:rsid w:val="003563F3"/>
    <w:rsid w:val="003621F0"/>
    <w:rsid w:val="00367C55"/>
    <w:rsid w:val="003A0334"/>
    <w:rsid w:val="003A1D6F"/>
    <w:rsid w:val="003A4813"/>
    <w:rsid w:val="003A5B75"/>
    <w:rsid w:val="003D1BE8"/>
    <w:rsid w:val="003D390D"/>
    <w:rsid w:val="003D6A7B"/>
    <w:rsid w:val="00403D16"/>
    <w:rsid w:val="00416402"/>
    <w:rsid w:val="00450A33"/>
    <w:rsid w:val="00455418"/>
    <w:rsid w:val="00477674"/>
    <w:rsid w:val="00482F42"/>
    <w:rsid w:val="00484177"/>
    <w:rsid w:val="004852EC"/>
    <w:rsid w:val="004A5A85"/>
    <w:rsid w:val="004E50D1"/>
    <w:rsid w:val="004E768D"/>
    <w:rsid w:val="004F4D67"/>
    <w:rsid w:val="004F66FC"/>
    <w:rsid w:val="004F699C"/>
    <w:rsid w:val="004F784F"/>
    <w:rsid w:val="00514D80"/>
    <w:rsid w:val="00534A26"/>
    <w:rsid w:val="005427EB"/>
    <w:rsid w:val="00546A10"/>
    <w:rsid w:val="0055635A"/>
    <w:rsid w:val="00556F3F"/>
    <w:rsid w:val="00570194"/>
    <w:rsid w:val="00580DFD"/>
    <w:rsid w:val="00591468"/>
    <w:rsid w:val="005A58A3"/>
    <w:rsid w:val="005B1CF9"/>
    <w:rsid w:val="005B44A6"/>
    <w:rsid w:val="005E34AA"/>
    <w:rsid w:val="005F1454"/>
    <w:rsid w:val="0060371C"/>
    <w:rsid w:val="006051DA"/>
    <w:rsid w:val="00614A88"/>
    <w:rsid w:val="00632182"/>
    <w:rsid w:val="00632812"/>
    <w:rsid w:val="0064342F"/>
    <w:rsid w:val="006464E1"/>
    <w:rsid w:val="006613AD"/>
    <w:rsid w:val="00663AD4"/>
    <w:rsid w:val="006643F0"/>
    <w:rsid w:val="00672E84"/>
    <w:rsid w:val="006830CE"/>
    <w:rsid w:val="00696B53"/>
    <w:rsid w:val="006A6AF3"/>
    <w:rsid w:val="006C7EF0"/>
    <w:rsid w:val="00750965"/>
    <w:rsid w:val="0079232C"/>
    <w:rsid w:val="00796FB5"/>
    <w:rsid w:val="007A4E4E"/>
    <w:rsid w:val="007A66DE"/>
    <w:rsid w:val="007B4E99"/>
    <w:rsid w:val="008111A5"/>
    <w:rsid w:val="00816874"/>
    <w:rsid w:val="00850703"/>
    <w:rsid w:val="008C1191"/>
    <w:rsid w:val="008D5D9B"/>
    <w:rsid w:val="008E614F"/>
    <w:rsid w:val="009008ED"/>
    <w:rsid w:val="00923293"/>
    <w:rsid w:val="00943B13"/>
    <w:rsid w:val="00992BE9"/>
    <w:rsid w:val="009B2EC1"/>
    <w:rsid w:val="009C7580"/>
    <w:rsid w:val="009D2EEA"/>
    <w:rsid w:val="009D57C2"/>
    <w:rsid w:val="00A2542D"/>
    <w:rsid w:val="00A42811"/>
    <w:rsid w:val="00A76F24"/>
    <w:rsid w:val="00A95FC6"/>
    <w:rsid w:val="00AB240A"/>
    <w:rsid w:val="00AC7775"/>
    <w:rsid w:val="00AE368A"/>
    <w:rsid w:val="00B17EF8"/>
    <w:rsid w:val="00B70687"/>
    <w:rsid w:val="00B723C5"/>
    <w:rsid w:val="00B757BD"/>
    <w:rsid w:val="00B924CD"/>
    <w:rsid w:val="00BA0E51"/>
    <w:rsid w:val="00BB559B"/>
    <w:rsid w:val="00BC492B"/>
    <w:rsid w:val="00BF1862"/>
    <w:rsid w:val="00BF2C33"/>
    <w:rsid w:val="00C10D78"/>
    <w:rsid w:val="00C12F6B"/>
    <w:rsid w:val="00C20954"/>
    <w:rsid w:val="00C70D87"/>
    <w:rsid w:val="00CA2764"/>
    <w:rsid w:val="00CA36DF"/>
    <w:rsid w:val="00CA55D7"/>
    <w:rsid w:val="00CB19D4"/>
    <w:rsid w:val="00CB250B"/>
    <w:rsid w:val="00CC2289"/>
    <w:rsid w:val="00CC5AC2"/>
    <w:rsid w:val="00CF0692"/>
    <w:rsid w:val="00CF091F"/>
    <w:rsid w:val="00CF0D8F"/>
    <w:rsid w:val="00CF5B9C"/>
    <w:rsid w:val="00CF7C23"/>
    <w:rsid w:val="00D40783"/>
    <w:rsid w:val="00D47C9D"/>
    <w:rsid w:val="00D573E4"/>
    <w:rsid w:val="00D60F4E"/>
    <w:rsid w:val="00D642BC"/>
    <w:rsid w:val="00D65CC1"/>
    <w:rsid w:val="00D9705B"/>
    <w:rsid w:val="00DD604D"/>
    <w:rsid w:val="00DE6032"/>
    <w:rsid w:val="00DF7E55"/>
    <w:rsid w:val="00E12878"/>
    <w:rsid w:val="00E1766E"/>
    <w:rsid w:val="00E23B54"/>
    <w:rsid w:val="00E46FC1"/>
    <w:rsid w:val="00E61ECE"/>
    <w:rsid w:val="00E82675"/>
    <w:rsid w:val="00E93BC1"/>
    <w:rsid w:val="00EA6BF3"/>
    <w:rsid w:val="00EB6B00"/>
    <w:rsid w:val="00EC45AB"/>
    <w:rsid w:val="00EE4491"/>
    <w:rsid w:val="00EF1F24"/>
    <w:rsid w:val="00F34DAC"/>
    <w:rsid w:val="00F37514"/>
    <w:rsid w:val="00F470B7"/>
    <w:rsid w:val="00F6549C"/>
    <w:rsid w:val="00F65C8D"/>
    <w:rsid w:val="00F839B3"/>
    <w:rsid w:val="00FA1AD1"/>
    <w:rsid w:val="00FD1FE2"/>
    <w:rsid w:val="00F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36AEC3"/>
  <w15:chartTrackingRefBased/>
  <w15:docId w15:val="{1798564B-6976-4CA9-9A15-5E606DD7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3">
    <w:name w:val="Body Text Indent 3"/>
    <w:basedOn w:val="Normal"/>
    <w:rsid w:val="001F4912"/>
    <w:pPr>
      <w:ind w:firstLine="708"/>
      <w:jc w:val="both"/>
    </w:pPr>
    <w:rPr>
      <w:sz w:val="32"/>
      <w:lang w:val="ro-RO"/>
    </w:rPr>
  </w:style>
  <w:style w:type="paragraph" w:customStyle="1" w:styleId="a">
    <w:name w:val="Знак Знак Знак Знак Знак Знак Знак"/>
    <w:basedOn w:val="Normal"/>
    <w:rsid w:val="001F4912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paragraph" w:customStyle="1" w:styleId="tt">
    <w:name w:val="tt"/>
    <w:basedOn w:val="Normal"/>
    <w:rsid w:val="001F4912"/>
    <w:pPr>
      <w:jc w:val="center"/>
    </w:pPr>
    <w:rPr>
      <w:b/>
      <w:bCs/>
    </w:rPr>
  </w:style>
  <w:style w:type="paragraph" w:styleId="Antet">
    <w:name w:val="header"/>
    <w:basedOn w:val="Normal"/>
    <w:rsid w:val="00403D16"/>
    <w:pPr>
      <w:tabs>
        <w:tab w:val="center" w:pos="4677"/>
        <w:tab w:val="right" w:pos="9355"/>
      </w:tabs>
    </w:pPr>
  </w:style>
  <w:style w:type="paragraph" w:styleId="Subsol">
    <w:name w:val="footer"/>
    <w:basedOn w:val="Normal"/>
    <w:rsid w:val="00403D16"/>
    <w:pPr>
      <w:tabs>
        <w:tab w:val="center" w:pos="4677"/>
        <w:tab w:val="right" w:pos="9355"/>
      </w:tabs>
    </w:pPr>
  </w:style>
  <w:style w:type="paragraph" w:customStyle="1" w:styleId="CharChar">
    <w:name w:val="Char Char"/>
    <w:basedOn w:val="Normal"/>
    <w:rsid w:val="00663AD4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paragraph" w:customStyle="1" w:styleId="cn">
    <w:name w:val="cn"/>
    <w:basedOn w:val="Normal"/>
    <w:rsid w:val="006C7EF0"/>
    <w:pPr>
      <w:jc w:val="center"/>
    </w:pPr>
    <w:rPr>
      <w:lang w:val="en-US" w:eastAsia="en-US"/>
    </w:rPr>
  </w:style>
  <w:style w:type="paragraph" w:styleId="NormalWeb">
    <w:name w:val="Normal (Web)"/>
    <w:basedOn w:val="Normal"/>
    <w:uiPriority w:val="99"/>
    <w:rsid w:val="004F699C"/>
    <w:pPr>
      <w:ind w:firstLine="567"/>
      <w:jc w:val="both"/>
    </w:pPr>
  </w:style>
  <w:style w:type="paragraph" w:styleId="Corptext">
    <w:name w:val="Body Text"/>
    <w:basedOn w:val="Normal"/>
    <w:rsid w:val="00081FD9"/>
    <w:pPr>
      <w:spacing w:after="120"/>
    </w:pPr>
    <w:rPr>
      <w:sz w:val="20"/>
      <w:szCs w:val="20"/>
      <w:lang w:eastAsia="en-US"/>
    </w:rPr>
  </w:style>
  <w:style w:type="character" w:styleId="Hyperlink">
    <w:name w:val="Hyperlink"/>
    <w:rsid w:val="0032714C"/>
    <w:rPr>
      <w:color w:val="0000FF"/>
      <w:u w:val="single"/>
    </w:rPr>
  </w:style>
  <w:style w:type="paragraph" w:customStyle="1" w:styleId="a0">
    <w:name w:val="Знак Знак Знак"/>
    <w:basedOn w:val="Normal"/>
    <w:rsid w:val="004852EC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table" w:styleId="Tabelgril">
    <w:name w:val="Table Grid"/>
    <w:basedOn w:val="TabelNormal"/>
    <w:rsid w:val="00416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atepersonale.md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CNPDCP_md_petitii_DJRP14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45F8-983F-4B55-84C6-815428380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CNPDCP_md_petitii_DJRP14.dot</Template>
  <TotalTime>3</TotalTime>
  <Pages>1</Pages>
  <Words>129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</vt:lpstr>
      <vt:lpstr>                                                                                           </vt:lpstr>
    </vt:vector>
  </TitlesOfParts>
  <Company>Parlamentul Republicii Moldova</Company>
  <LinksUpToDate>false</LinksUpToDate>
  <CharactersWithSpaces>879</CharactersWithSpaces>
  <SharedDoc>false</SharedDoc>
  <HLinks>
    <vt:vector size="12" baseType="variant">
      <vt:variant>
        <vt:i4>4915273</vt:i4>
      </vt:variant>
      <vt:variant>
        <vt:i4>3</vt:i4>
      </vt:variant>
      <vt:variant>
        <vt:i4>0</vt:i4>
      </vt:variant>
      <vt:variant>
        <vt:i4>5</vt:i4>
      </vt:variant>
      <vt:variant>
        <vt:lpwstr>http://www.registru.datepersonale.md/</vt:lpwstr>
      </vt:variant>
      <vt:variant>
        <vt:lpwstr/>
      </vt:variant>
      <vt:variant>
        <vt:i4>1048586</vt:i4>
      </vt:variant>
      <vt:variant>
        <vt:i4>0</vt:i4>
      </vt:variant>
      <vt:variant>
        <vt:i4>0</vt:i4>
      </vt:variant>
      <vt:variant>
        <vt:i4>5</vt:i4>
      </vt:variant>
      <vt:variant>
        <vt:lpwstr>http://www.datepersonale.md/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</dc:title>
  <dc:subject/>
  <dc:creator>Admin</dc:creator>
  <cp:keywords/>
  <cp:lastModifiedBy>Admin</cp:lastModifiedBy>
  <cp:revision>9</cp:revision>
  <cp:lastPrinted>2026-09-02T12:55:00Z</cp:lastPrinted>
  <dcterms:created xsi:type="dcterms:W3CDTF">2026-08-17T13:13:00Z</dcterms:created>
  <dcterms:modified xsi:type="dcterms:W3CDTF">2026-09-02T12:55:00Z</dcterms:modified>
</cp:coreProperties>
</file>